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 xml:space="preserve">                                                  Информация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О работе административной комиссии Кремлевского сельсовета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Коченевского района Новосибирской области за 2016 год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Административная комиссия за 2016 год провела 3 заседания.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Рассмотрено 7 протоколов: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отсутствие таблички о наличии собаки перед входом на приусадебный участок – 7.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Вынесены предупреждения: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сдвигание снега с убираемой территории на уже очищенную территорию – 4,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наведение порядка на месте сбора ТБО – 15.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Проведено бесед по профилактике предотвращения административного правонарушения – 26.</w:t>
      </w:r>
    </w:p>
    <w:p w:rsidR="00F97BA7" w:rsidRPr="00E10EDA" w:rsidRDefault="00F97BA7" w:rsidP="00E10EDA">
      <w:pPr>
        <w:spacing w:line="240" w:lineRule="auto"/>
        <w:rPr>
          <w:rFonts w:ascii="Times New Roman" w:hAnsi="Times New Roman"/>
          <w:sz w:val="28"/>
          <w:szCs w:val="28"/>
        </w:rPr>
      </w:pPr>
      <w:r w:rsidRPr="00E10EDA">
        <w:rPr>
          <w:rFonts w:ascii="Times New Roman" w:hAnsi="Times New Roman"/>
          <w:sz w:val="28"/>
          <w:szCs w:val="28"/>
        </w:rPr>
        <w:t>Выездных рейдов – 5.</w:t>
      </w:r>
    </w:p>
    <w:sectPr w:rsidR="00F97BA7" w:rsidRPr="00E10EDA" w:rsidSect="007944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35B019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CE0AFA9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1A2163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F19C8C9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05CF28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42AA0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CFAAE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A54C6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CF451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135E699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02DEB"/>
    <w:rsid w:val="000A6CC0"/>
    <w:rsid w:val="000D283A"/>
    <w:rsid w:val="00126320"/>
    <w:rsid w:val="00276DE5"/>
    <w:rsid w:val="00431A4D"/>
    <w:rsid w:val="00702DEB"/>
    <w:rsid w:val="007924C7"/>
    <w:rsid w:val="0079449A"/>
    <w:rsid w:val="009E5C86"/>
    <w:rsid w:val="00B719D1"/>
    <w:rsid w:val="00D74629"/>
    <w:rsid w:val="00DB2D25"/>
    <w:rsid w:val="00E10EDA"/>
    <w:rsid w:val="00E828DA"/>
    <w:rsid w:val="00F97BA7"/>
    <w:rsid w:val="00FE1D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449A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87</Words>
  <Characters>498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Информация</dc:title>
  <dc:subject/>
  <dc:creator>User</dc:creator>
  <cp:keywords/>
  <dc:description/>
  <cp:lastModifiedBy>Ченчерова Г.Р.</cp:lastModifiedBy>
  <cp:revision>3</cp:revision>
  <dcterms:created xsi:type="dcterms:W3CDTF">2017-01-23T08:14:00Z</dcterms:created>
  <dcterms:modified xsi:type="dcterms:W3CDTF">2017-01-27T09:05:00Z</dcterms:modified>
</cp:coreProperties>
</file>