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15E" w:rsidRDefault="0015015E" w:rsidP="0062014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92211">
        <w:rPr>
          <w:rFonts w:ascii="Times New Roman" w:hAnsi="Times New Roman"/>
          <w:b/>
          <w:sz w:val="28"/>
          <w:szCs w:val="28"/>
          <w:lang w:eastAsia="ru-RU"/>
        </w:rPr>
        <w:t>ПРОКУРОР РАЗЪЯСНЯЕТ</w:t>
      </w:r>
    </w:p>
    <w:p w:rsidR="0015015E" w:rsidRPr="00620145" w:rsidRDefault="0015015E" w:rsidP="0062014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20145">
        <w:rPr>
          <w:rFonts w:ascii="Times New Roman" w:hAnsi="Times New Roman"/>
          <w:bCs/>
          <w:kern w:val="36"/>
          <w:sz w:val="28"/>
          <w:szCs w:val="28"/>
          <w:lang w:eastAsia="ru-RU"/>
        </w:rPr>
        <w:t>Продлен срок реализации дополнительных мер государственной поддержки семей, имеющих детей</w:t>
      </w: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>!</w:t>
      </w:r>
    </w:p>
    <w:p w:rsidR="0015015E" w:rsidRPr="00492211" w:rsidRDefault="0015015E" w:rsidP="00492211">
      <w:pPr>
        <w:spacing w:after="0" w:line="240" w:lineRule="auto"/>
        <w:jc w:val="center"/>
        <w:outlineLvl w:val="0"/>
        <w:rPr>
          <w:rFonts w:ascii="Times New Roman" w:hAnsi="Times New Roman"/>
          <w:bCs/>
          <w:kern w:val="36"/>
          <w:sz w:val="28"/>
          <w:szCs w:val="28"/>
          <w:lang w:eastAsia="ru-RU"/>
        </w:rPr>
      </w:pPr>
    </w:p>
    <w:p w:rsidR="0015015E" w:rsidRDefault="0015015E"/>
    <w:p w:rsidR="0015015E" w:rsidRPr="00620145" w:rsidRDefault="0015015E" w:rsidP="004922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0145">
        <w:rPr>
          <w:rFonts w:ascii="Times New Roman" w:hAnsi="Times New Roman"/>
          <w:sz w:val="28"/>
          <w:szCs w:val="28"/>
        </w:rPr>
        <w:t>30.12.2015 на Официальном интернет-портале правовой информации опубликован Федеральный закон от 30 декабря 2015 года №433-ФЗ «О внесении изменения в статью 13 Федерального закона «О дополнительных мерах государственной поддержки семей, имеющих детей». Статьей 13 Федерального закона от 29 декабря 2006 года №256-ФЗ «О дополнительных мерах государственной поддержки семей, имеющих детей» (в ранее действовавшей редакции) было предусмотрено, что указанный федеральный закон применяется к правоотношениям, возникшим в связи с рождением (усыновлением) детей в период с 1 января 2007 года по 31 декабря 2016 года. Федеральным законом от 30 декабря 2015 года №433-ФЗ указанный период продлен до 31 декабря 2018 года. Федеральный закон от 30 декабря 2015 года №433-ФЗ «О внесении изменения в статью 13 Федерального закона «О дополнительных мерах государственной поддержки семей, имеющих детей» вступил в силу со дня его официального опубликования.</w:t>
      </w:r>
    </w:p>
    <w:p w:rsidR="0015015E" w:rsidRDefault="0015015E" w:rsidP="00492211">
      <w:pPr>
        <w:rPr>
          <w:rFonts w:ascii="Times New Roman" w:hAnsi="Times New Roman"/>
          <w:sz w:val="28"/>
          <w:szCs w:val="28"/>
        </w:rPr>
      </w:pPr>
    </w:p>
    <w:p w:rsidR="0015015E" w:rsidRPr="00D20471" w:rsidRDefault="0015015E" w:rsidP="00492211">
      <w:pPr>
        <w:rPr>
          <w:rFonts w:ascii="Times New Roman" w:hAnsi="Times New Roman"/>
          <w:sz w:val="28"/>
          <w:szCs w:val="28"/>
        </w:rPr>
      </w:pPr>
      <w:r w:rsidRPr="00D20471">
        <w:rPr>
          <w:rFonts w:ascii="Times New Roman" w:hAnsi="Times New Roman"/>
          <w:sz w:val="28"/>
          <w:szCs w:val="28"/>
        </w:rPr>
        <w:t xml:space="preserve">Помощник прокурора </w:t>
      </w:r>
      <w:r>
        <w:rPr>
          <w:rFonts w:ascii="Times New Roman" w:hAnsi="Times New Roman"/>
          <w:sz w:val="28"/>
          <w:szCs w:val="28"/>
        </w:rPr>
        <w:t>р</w:t>
      </w:r>
      <w:r w:rsidRPr="00D20471">
        <w:rPr>
          <w:rFonts w:ascii="Times New Roman" w:hAnsi="Times New Roman"/>
          <w:sz w:val="28"/>
          <w:szCs w:val="28"/>
        </w:rPr>
        <w:t>айона М.Д. Павлова</w:t>
      </w:r>
      <w:bookmarkStart w:id="0" w:name="_GoBack"/>
      <w:bookmarkEnd w:id="0"/>
    </w:p>
    <w:p w:rsidR="0015015E" w:rsidRDefault="0015015E"/>
    <w:sectPr w:rsidR="0015015E" w:rsidSect="00165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34DE"/>
    <w:rsid w:val="0015015E"/>
    <w:rsid w:val="001653C3"/>
    <w:rsid w:val="00275959"/>
    <w:rsid w:val="00492211"/>
    <w:rsid w:val="00620145"/>
    <w:rsid w:val="006634DE"/>
    <w:rsid w:val="00874DF5"/>
    <w:rsid w:val="00D20471"/>
    <w:rsid w:val="00EB5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3C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881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8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163</Words>
  <Characters>932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ПРОКУРОР РАЗЪЯСНЯЕТ</dc:title>
  <dc:subject/>
  <dc:creator>user311-1</dc:creator>
  <cp:keywords/>
  <dc:description/>
  <cp:lastModifiedBy>Ченчерова Г.Р.</cp:lastModifiedBy>
  <cp:revision>2</cp:revision>
  <cp:lastPrinted>2016-02-08T09:01:00Z</cp:lastPrinted>
  <dcterms:created xsi:type="dcterms:W3CDTF">2016-02-10T05:06:00Z</dcterms:created>
  <dcterms:modified xsi:type="dcterms:W3CDTF">2016-02-10T05:06:00Z</dcterms:modified>
</cp:coreProperties>
</file>