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4F9" w:rsidRPr="005F4AB5" w:rsidRDefault="008814F9" w:rsidP="00DD0FDA">
      <w:pPr>
        <w:jc w:val="center"/>
        <w:rPr>
          <w:b/>
          <w:sz w:val="28"/>
          <w:szCs w:val="28"/>
          <w:lang w:val="ru-RU"/>
        </w:rPr>
      </w:pPr>
      <w:r w:rsidRPr="005F4AB5">
        <w:rPr>
          <w:b/>
          <w:sz w:val="28"/>
          <w:szCs w:val="28"/>
          <w:lang w:val="ru-RU"/>
        </w:rPr>
        <w:t>О переходе на новую систему обращения с отходами в Новосибирской области при участии регионального оператора по обращению с ТКО</w:t>
      </w:r>
    </w:p>
    <w:p w:rsidR="008814F9" w:rsidRDefault="008814F9" w:rsidP="005B4A0A">
      <w:pPr>
        <w:ind w:firstLine="709"/>
        <w:rPr>
          <w:sz w:val="28"/>
          <w:szCs w:val="28"/>
          <w:lang w:val="ru-RU"/>
        </w:rPr>
      </w:pPr>
    </w:p>
    <w:p w:rsidR="008814F9" w:rsidRPr="00C24F9D" w:rsidRDefault="008814F9" w:rsidP="00C24F9D">
      <w:pPr>
        <w:ind w:firstLine="709"/>
        <w:jc w:val="both"/>
        <w:rPr>
          <w:sz w:val="28"/>
          <w:szCs w:val="28"/>
        </w:rPr>
      </w:pPr>
      <w:r w:rsidRPr="00C24F9D">
        <w:rPr>
          <w:sz w:val="28"/>
          <w:szCs w:val="28"/>
        </w:rPr>
        <w:t>С 1 января 2019 года Новосибирская область переходит на новую систему обращения с отходами. На смену термину «твердые бытовые отходы» пришел термин «твердые коммунальные отходы» (далее – ТКО), а ряд изменений в федеральном законодательстве, принципиально меняет схему работы с коммунальными отходами и выстраивает единую на уровне региона систему сбора, вывоза, о</w:t>
      </w:r>
      <w:bookmarkStart w:id="0" w:name="_GoBack"/>
      <w:bookmarkEnd w:id="0"/>
      <w:r w:rsidRPr="00C24F9D">
        <w:rPr>
          <w:sz w:val="28"/>
          <w:szCs w:val="28"/>
        </w:rPr>
        <w:t>бработки и захоронения ТКО. В числе важных изменений переход услуги по вывозу ТКО из категории жилищных услуг в услуги коммунальные, в связи с чем, в платежных документах появится строка «обращение с ТКО».</w:t>
      </w:r>
    </w:p>
    <w:p w:rsidR="008814F9" w:rsidRPr="00C24F9D" w:rsidRDefault="008814F9" w:rsidP="00C24F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Д</w:t>
      </w:r>
      <w:r w:rsidRPr="00C24F9D">
        <w:rPr>
          <w:sz w:val="28"/>
          <w:szCs w:val="28"/>
        </w:rPr>
        <w:t xml:space="preserve">ля осуществления деятельности по сбору, транспортированию, обработке, обезвреживанию и захоронению ТКО на территориях субъектов Российской Федерации на конкурсной основе отбираются региональные операторы – юридические лица, </w:t>
      </w:r>
      <w:r>
        <w:rPr>
          <w:sz w:val="28"/>
          <w:szCs w:val="28"/>
          <w:lang w:val="ru-RU"/>
        </w:rPr>
        <w:t xml:space="preserve">которые будут работать по </w:t>
      </w:r>
      <w:r w:rsidRPr="00B667D6">
        <w:rPr>
          <w:sz w:val="28"/>
          <w:szCs w:val="28"/>
          <w:lang w:val="ru-RU"/>
        </w:rPr>
        <w:t>принцип</w:t>
      </w:r>
      <w:r>
        <w:rPr>
          <w:sz w:val="28"/>
          <w:szCs w:val="28"/>
          <w:lang w:val="ru-RU"/>
        </w:rPr>
        <w:t>у</w:t>
      </w:r>
      <w:r w:rsidRPr="00B667D6">
        <w:rPr>
          <w:sz w:val="28"/>
          <w:szCs w:val="28"/>
          <w:lang w:val="ru-RU"/>
        </w:rPr>
        <w:t xml:space="preserve"> «Одного окна» </w:t>
      </w:r>
      <w:r>
        <w:rPr>
          <w:sz w:val="28"/>
          <w:szCs w:val="28"/>
          <w:lang w:val="ru-RU"/>
        </w:rPr>
        <w:t>и нести</w:t>
      </w:r>
      <w:r w:rsidRPr="00B667D6">
        <w:rPr>
          <w:sz w:val="28"/>
          <w:szCs w:val="28"/>
          <w:lang w:val="ru-RU"/>
        </w:rPr>
        <w:t xml:space="preserve"> всю ответственность с момента погрузки ТКО в мусоровозы до момента их утилиза</w:t>
      </w:r>
      <w:r>
        <w:rPr>
          <w:sz w:val="28"/>
          <w:szCs w:val="28"/>
          <w:lang w:val="ru-RU"/>
        </w:rPr>
        <w:t>ции или размещения на полигонах. Это позволит навести порядок в отрасли и вести строгий контроль на всех этапах обращения с отходами, развить раздельный сбор и вторичную переработку отходов, исключить образование несанкционированных свалок, улучшить экологическую обстановку в регионе. С</w:t>
      </w:r>
      <w:r w:rsidRPr="00C24F9D">
        <w:rPr>
          <w:sz w:val="28"/>
          <w:szCs w:val="28"/>
        </w:rPr>
        <w:t xml:space="preserve">татус регионального оператора </w:t>
      </w:r>
      <w:r>
        <w:rPr>
          <w:sz w:val="28"/>
          <w:szCs w:val="28"/>
          <w:lang w:val="ru-RU"/>
        </w:rPr>
        <w:t xml:space="preserve">присваивается </w:t>
      </w:r>
      <w:r w:rsidRPr="00C24F9D">
        <w:rPr>
          <w:sz w:val="28"/>
          <w:szCs w:val="28"/>
        </w:rPr>
        <w:t xml:space="preserve">на срок не более 10 лет. </w:t>
      </w:r>
    </w:p>
    <w:p w:rsidR="008814F9" w:rsidRPr="00C24F9D" w:rsidRDefault="008814F9" w:rsidP="00C24F9D">
      <w:pPr>
        <w:ind w:firstLine="709"/>
        <w:jc w:val="both"/>
        <w:rPr>
          <w:sz w:val="28"/>
          <w:szCs w:val="28"/>
        </w:rPr>
      </w:pPr>
      <w:r w:rsidRPr="00C24F9D">
        <w:rPr>
          <w:sz w:val="28"/>
          <w:szCs w:val="28"/>
        </w:rPr>
        <w:t>По результатам конкурса в Новосибирской области региональным оператором по обращению с ТКО на территории Новосибирской области определено ООО «Экология-Новосибирск» (далее – Региональный оператор).</w:t>
      </w:r>
    </w:p>
    <w:p w:rsidR="008814F9" w:rsidRPr="00C24F9D" w:rsidRDefault="008814F9" w:rsidP="00C24F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М</w:t>
      </w:r>
      <w:r w:rsidRPr="00C24F9D">
        <w:rPr>
          <w:sz w:val="28"/>
          <w:szCs w:val="28"/>
        </w:rPr>
        <w:t>инистерство жилищно-коммунального хозяйства и энергетики Новосибирской области и ООО «Экология-Новосибирск» заключ</w:t>
      </w:r>
      <w:r>
        <w:rPr>
          <w:sz w:val="28"/>
          <w:szCs w:val="28"/>
          <w:lang w:val="ru-RU"/>
        </w:rPr>
        <w:t>или</w:t>
      </w:r>
      <w:r w:rsidRPr="00C24F9D">
        <w:rPr>
          <w:sz w:val="28"/>
          <w:szCs w:val="28"/>
        </w:rPr>
        <w:t xml:space="preserve"> соглашение об организации деятельности по обращению с ТКО на территории Новосибирской области. Согласно указанному Соглашению деятельность ООО «Экология-Новосибирск» по обращению с ТКО начнется с 01.01.2019 г.</w:t>
      </w:r>
    </w:p>
    <w:p w:rsidR="008814F9" w:rsidRPr="00C24F9D" w:rsidRDefault="008814F9" w:rsidP="00C24F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Д</w:t>
      </w:r>
      <w:r w:rsidRPr="00C24F9D">
        <w:rPr>
          <w:sz w:val="28"/>
          <w:szCs w:val="28"/>
        </w:rPr>
        <w:t xml:space="preserve">еятельность по оказанию услуги по обращению с ТКО относится к регулируемому виду деятельности, </w:t>
      </w:r>
      <w:r>
        <w:rPr>
          <w:sz w:val="28"/>
          <w:szCs w:val="28"/>
          <w:lang w:val="ru-RU"/>
        </w:rPr>
        <w:t xml:space="preserve">это значит, что </w:t>
      </w:r>
      <w:r w:rsidRPr="00C24F9D">
        <w:rPr>
          <w:sz w:val="28"/>
          <w:szCs w:val="28"/>
        </w:rPr>
        <w:t>единый тариф на услугу Регионального оператора будет утвержден департаментом по тарифам Новосибирской области. Начиная со дня утверждения единого тарифа возможно заключение договора на оказание услуг по обращению с ТКО с Региональным оператором.</w:t>
      </w:r>
    </w:p>
    <w:p w:rsidR="008814F9" w:rsidRPr="00C24F9D" w:rsidRDefault="008814F9" w:rsidP="00C24F9D">
      <w:pPr>
        <w:ind w:firstLine="709"/>
        <w:jc w:val="both"/>
        <w:rPr>
          <w:sz w:val="28"/>
          <w:szCs w:val="28"/>
        </w:rPr>
      </w:pPr>
      <w:r w:rsidRPr="00C24F9D">
        <w:rPr>
          <w:sz w:val="28"/>
          <w:szCs w:val="28"/>
        </w:rPr>
        <w:t xml:space="preserve">В соответствии с требованиями </w:t>
      </w:r>
      <w:r>
        <w:rPr>
          <w:sz w:val="28"/>
          <w:szCs w:val="28"/>
          <w:lang w:val="ru-RU"/>
        </w:rPr>
        <w:t>федерального законодательства</w:t>
      </w:r>
      <w:r w:rsidRPr="00C24F9D">
        <w:rPr>
          <w:sz w:val="28"/>
          <w:szCs w:val="28"/>
        </w:rPr>
        <w:t xml:space="preserve"> жители области, а также юридические лица и индивидуальные предприниматели, обязаны заключить договор с Региональным оператором на оказание услуг по обращению с отходами.</w:t>
      </w:r>
    </w:p>
    <w:p w:rsidR="008814F9" w:rsidRPr="00C24F9D" w:rsidRDefault="008814F9" w:rsidP="00C24F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В</w:t>
      </w:r>
      <w:r w:rsidRPr="00C24F9D">
        <w:rPr>
          <w:sz w:val="28"/>
          <w:szCs w:val="28"/>
        </w:rPr>
        <w:t xml:space="preserve"> течение 10 рабочих дней со дня утверждения единого тарифа </w:t>
      </w:r>
      <w:r>
        <w:rPr>
          <w:sz w:val="28"/>
          <w:szCs w:val="28"/>
          <w:lang w:val="ru-RU"/>
        </w:rPr>
        <w:t>р</w:t>
      </w:r>
      <w:r w:rsidRPr="00C24F9D">
        <w:rPr>
          <w:sz w:val="28"/>
          <w:szCs w:val="28"/>
        </w:rPr>
        <w:t xml:space="preserve">егиональный оператор размещает в печатных средствах массовой информации и на своём официальном сайте в сети «Интернет» адресованное потребителям предложение о заключении договора на оказание услуг по обращению с ТКО. На официальном сайте </w:t>
      </w:r>
      <w:r>
        <w:rPr>
          <w:sz w:val="28"/>
          <w:szCs w:val="28"/>
          <w:lang w:val="ru-RU"/>
        </w:rPr>
        <w:t>Р</w:t>
      </w:r>
      <w:r w:rsidRPr="00C24F9D">
        <w:rPr>
          <w:sz w:val="28"/>
          <w:szCs w:val="28"/>
        </w:rPr>
        <w:t>егионального оператора http://ecologynsk.ru/, во вкладке Потребителям находится шаблон Типового договора на оказание услуг по обращению с ТКО</w:t>
      </w:r>
      <w:r>
        <w:rPr>
          <w:sz w:val="28"/>
          <w:szCs w:val="28"/>
        </w:rPr>
        <w:t>.</w:t>
      </w:r>
    </w:p>
    <w:p w:rsidR="008814F9" w:rsidRPr="00C24F9D" w:rsidRDefault="008814F9" w:rsidP="00C24F9D">
      <w:pPr>
        <w:ind w:firstLine="709"/>
        <w:jc w:val="both"/>
        <w:rPr>
          <w:sz w:val="28"/>
          <w:szCs w:val="28"/>
        </w:rPr>
      </w:pPr>
      <w:r w:rsidRPr="00C24F9D">
        <w:rPr>
          <w:sz w:val="28"/>
          <w:szCs w:val="28"/>
        </w:rPr>
        <w:t xml:space="preserve">Потребитель в течение 15 рабочих дней со дня размещения предложения о заключении договора направляет в адрес Регионального оператора заявку на заключение договора, которая содержит все необходимые данные. Форма заявки </w:t>
      </w:r>
      <w:r>
        <w:rPr>
          <w:sz w:val="28"/>
          <w:szCs w:val="28"/>
          <w:lang w:val="ru-RU"/>
        </w:rPr>
        <w:t>также</w:t>
      </w:r>
      <w:r w:rsidRPr="00C24F9D">
        <w:rPr>
          <w:sz w:val="28"/>
          <w:szCs w:val="28"/>
        </w:rPr>
        <w:t xml:space="preserve"> размещена на официальном сайте </w:t>
      </w:r>
      <w:r>
        <w:rPr>
          <w:sz w:val="28"/>
          <w:szCs w:val="28"/>
          <w:lang w:val="ru-RU"/>
        </w:rPr>
        <w:t>Р</w:t>
      </w:r>
      <w:r>
        <w:rPr>
          <w:sz w:val="28"/>
          <w:szCs w:val="28"/>
        </w:rPr>
        <w:t>егионального оператора</w:t>
      </w:r>
      <w:r>
        <w:rPr>
          <w:sz w:val="28"/>
          <w:szCs w:val="28"/>
          <w:lang w:val="ru-RU"/>
        </w:rPr>
        <w:t>.</w:t>
      </w:r>
      <w:r w:rsidRPr="00C24F9D">
        <w:rPr>
          <w:sz w:val="28"/>
          <w:szCs w:val="28"/>
        </w:rPr>
        <w:t xml:space="preserve"> </w:t>
      </w:r>
    </w:p>
    <w:p w:rsidR="008814F9" w:rsidRPr="00C24F9D" w:rsidRDefault="008814F9" w:rsidP="00C24F9D">
      <w:pPr>
        <w:ind w:firstLine="709"/>
        <w:jc w:val="both"/>
        <w:rPr>
          <w:sz w:val="28"/>
          <w:szCs w:val="28"/>
        </w:rPr>
      </w:pPr>
      <w:r w:rsidRPr="00C24F9D">
        <w:rPr>
          <w:sz w:val="28"/>
          <w:szCs w:val="28"/>
        </w:rPr>
        <w:t>На основании заполненной заявки, сотрудники абонентской службы Регионального оператора готовят договор на услуги по обращению с ТКО и направляют в адрес потребителя платежный документ для внесения оплаты.</w:t>
      </w:r>
    </w:p>
    <w:p w:rsidR="008814F9" w:rsidRPr="00C24F9D" w:rsidRDefault="008814F9" w:rsidP="00C24F9D">
      <w:pPr>
        <w:ind w:firstLine="709"/>
        <w:jc w:val="both"/>
        <w:rPr>
          <w:sz w:val="28"/>
          <w:szCs w:val="28"/>
        </w:rPr>
      </w:pPr>
      <w:r w:rsidRPr="00C24F9D">
        <w:rPr>
          <w:sz w:val="28"/>
          <w:szCs w:val="28"/>
        </w:rPr>
        <w:t xml:space="preserve">В случае если потребитель не направил Региональному оператору заявку потребителя и </w:t>
      </w:r>
      <w:r>
        <w:rPr>
          <w:sz w:val="28"/>
          <w:szCs w:val="28"/>
          <w:lang w:val="ru-RU"/>
        </w:rPr>
        <w:t xml:space="preserve">необходимые </w:t>
      </w:r>
      <w:r w:rsidRPr="00C24F9D">
        <w:rPr>
          <w:sz w:val="28"/>
          <w:szCs w:val="28"/>
        </w:rPr>
        <w:t xml:space="preserve">документы, договор на оказание услуг по обращению с ТКО считается заключённым на условиях типового договора и вступившим в силу на 16-й рабочий день после размещения Региональным оператором предложения о заключении указанного договора на своём официальном сайте в сети «Интернет». </w:t>
      </w:r>
    </w:p>
    <w:p w:rsidR="008814F9" w:rsidRPr="00C24F9D" w:rsidRDefault="008814F9" w:rsidP="00C24F9D">
      <w:pPr>
        <w:ind w:firstLine="709"/>
        <w:jc w:val="both"/>
        <w:rPr>
          <w:sz w:val="28"/>
          <w:szCs w:val="28"/>
        </w:rPr>
      </w:pPr>
      <w:r w:rsidRPr="00C24F9D">
        <w:rPr>
          <w:sz w:val="28"/>
          <w:szCs w:val="28"/>
        </w:rPr>
        <w:t>Приказом департамента по тарифам Новосибирской области в Новосибирской области норматив накопления ТКО установлен в отношении расчетной единицы «один проживающий»</w:t>
      </w:r>
      <w:r>
        <w:rPr>
          <w:sz w:val="28"/>
          <w:szCs w:val="28"/>
          <w:lang w:val="ru-RU"/>
        </w:rPr>
        <w:t xml:space="preserve">, это значит, что </w:t>
      </w:r>
      <w:r w:rsidRPr="00C24F9D">
        <w:rPr>
          <w:sz w:val="28"/>
          <w:szCs w:val="28"/>
        </w:rPr>
        <w:t xml:space="preserve">плата </w:t>
      </w:r>
      <w:r>
        <w:rPr>
          <w:sz w:val="28"/>
          <w:szCs w:val="28"/>
          <w:lang w:val="ru-RU"/>
        </w:rPr>
        <w:t xml:space="preserve">за </w:t>
      </w:r>
      <w:r w:rsidRPr="00C24F9D">
        <w:rPr>
          <w:sz w:val="28"/>
          <w:szCs w:val="28"/>
        </w:rPr>
        <w:t>услуги по обращению с ТКО будет начисляться в зависимости от числа проживающих.</w:t>
      </w:r>
    </w:p>
    <w:p w:rsidR="008814F9" w:rsidRDefault="008814F9" w:rsidP="00C24F9D">
      <w:pPr>
        <w:ind w:firstLine="709"/>
        <w:jc w:val="both"/>
        <w:rPr>
          <w:sz w:val="28"/>
          <w:szCs w:val="28"/>
        </w:rPr>
      </w:pPr>
      <w:r w:rsidRPr="00C24F9D">
        <w:rPr>
          <w:sz w:val="28"/>
          <w:szCs w:val="28"/>
        </w:rPr>
        <w:t>При отсутствии заявлений начисление будет производиться исходя из количества зарегистрированных граждан, либо с учетом количества собственников помещения, до момента выявления фактического количества проживающих.</w:t>
      </w:r>
    </w:p>
    <w:p w:rsidR="008814F9" w:rsidRPr="00E03D57" w:rsidRDefault="008814F9" w:rsidP="00E03D57">
      <w:pPr>
        <w:ind w:firstLine="709"/>
        <w:jc w:val="both"/>
        <w:rPr>
          <w:sz w:val="28"/>
          <w:szCs w:val="28"/>
        </w:rPr>
      </w:pPr>
      <w:r w:rsidRPr="00E03D57">
        <w:rPr>
          <w:sz w:val="28"/>
          <w:szCs w:val="28"/>
        </w:rPr>
        <w:t>Ознакомиться с актуальной и полезной информацией, ответами на часто задаваемые вопросы можно на сайте Регионального оператора http://ecologynsk.ru/. Абонентская служба Регионального оператора оказывает информационную поддержку и консультирует по вопросам заключения договоров, способам оплаты и др. по телефону: +7(383)304-90-58.</w:t>
      </w:r>
    </w:p>
    <w:sectPr w:rsidR="008814F9" w:rsidRPr="00E03D57" w:rsidSect="00BA021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9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B3BB0"/>
    <w:rsid w:val="000535E9"/>
    <w:rsid w:val="000B3BB0"/>
    <w:rsid w:val="000D3A0B"/>
    <w:rsid w:val="00141871"/>
    <w:rsid w:val="00145C85"/>
    <w:rsid w:val="00230D8A"/>
    <w:rsid w:val="00257621"/>
    <w:rsid w:val="00315CCD"/>
    <w:rsid w:val="0034701A"/>
    <w:rsid w:val="003C6AA8"/>
    <w:rsid w:val="003F06C2"/>
    <w:rsid w:val="004C42D2"/>
    <w:rsid w:val="005B4A0A"/>
    <w:rsid w:val="005F4AB5"/>
    <w:rsid w:val="00751B03"/>
    <w:rsid w:val="0076533C"/>
    <w:rsid w:val="0077405D"/>
    <w:rsid w:val="00790062"/>
    <w:rsid w:val="007C1DA2"/>
    <w:rsid w:val="00860358"/>
    <w:rsid w:val="00862B65"/>
    <w:rsid w:val="008814F9"/>
    <w:rsid w:val="008F368A"/>
    <w:rsid w:val="00915035"/>
    <w:rsid w:val="00A7285B"/>
    <w:rsid w:val="00B667D6"/>
    <w:rsid w:val="00B86000"/>
    <w:rsid w:val="00BA0217"/>
    <w:rsid w:val="00BB3782"/>
    <w:rsid w:val="00C042A8"/>
    <w:rsid w:val="00C24F9D"/>
    <w:rsid w:val="00C7499C"/>
    <w:rsid w:val="00C87319"/>
    <w:rsid w:val="00CA6072"/>
    <w:rsid w:val="00D0730D"/>
    <w:rsid w:val="00D35F49"/>
    <w:rsid w:val="00D50DB7"/>
    <w:rsid w:val="00D61012"/>
    <w:rsid w:val="00D74BF6"/>
    <w:rsid w:val="00DD0FDA"/>
    <w:rsid w:val="00E03D57"/>
    <w:rsid w:val="00E22E03"/>
    <w:rsid w:val="00E36694"/>
    <w:rsid w:val="00F93C5D"/>
    <w:rsid w:val="00FB38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6AA8"/>
    <w:pPr>
      <w:widowControl w:val="0"/>
      <w:suppressAutoHyphens/>
    </w:pPr>
    <w:rPr>
      <w:rFonts w:ascii="Times New Roman" w:hAnsi="Times New Roman" w:cs="Tahoma"/>
      <w:kern w:val="2"/>
      <w:sz w:val="24"/>
      <w:szCs w:val="24"/>
      <w:lang w:val="de-DE" w:eastAsia="fa-IR" w:bidi="fa-I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3C6AA8"/>
    <w:rPr>
      <w:rFonts w:cs="Times New Roman"/>
      <w:color w:val="0000FF"/>
      <w:u w:val="single"/>
    </w:rPr>
  </w:style>
  <w:style w:type="paragraph" w:customStyle="1" w:styleId="Standard">
    <w:name w:val="Standard"/>
    <w:uiPriority w:val="99"/>
    <w:rsid w:val="003C6AA8"/>
    <w:pPr>
      <w:widowControl w:val="0"/>
      <w:suppressAutoHyphens/>
    </w:pPr>
    <w:rPr>
      <w:rFonts w:ascii="Times New Roman" w:hAnsi="Times New Roman" w:cs="Tahoma"/>
      <w:kern w:val="2"/>
      <w:sz w:val="24"/>
      <w:szCs w:val="24"/>
      <w:lang w:val="de-DE" w:eastAsia="fa-IR" w:bidi="fa-IR"/>
    </w:rPr>
  </w:style>
  <w:style w:type="paragraph" w:styleId="ListParagraph">
    <w:name w:val="List Paragraph"/>
    <w:basedOn w:val="Standard"/>
    <w:uiPriority w:val="99"/>
    <w:qFormat/>
    <w:rsid w:val="003C6AA8"/>
    <w:pPr>
      <w:spacing w:after="160"/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3C6AA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C6AA8"/>
    <w:rPr>
      <w:rFonts w:ascii="Segoe UI" w:eastAsia="Times New Roman" w:hAnsi="Segoe UI" w:cs="Segoe UI"/>
      <w:kern w:val="2"/>
      <w:sz w:val="18"/>
      <w:szCs w:val="18"/>
      <w:lang w:val="de-DE" w:eastAsia="fa-IR" w:bidi="fa-IR"/>
    </w:rPr>
  </w:style>
  <w:style w:type="table" w:styleId="TableGrid">
    <w:name w:val="Table Grid"/>
    <w:basedOn w:val="TableNormal"/>
    <w:uiPriority w:val="99"/>
    <w:rsid w:val="0077405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693</Words>
  <Characters>3954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переходе на новую систему обращения с отходами в Новосибирской области при участии регионального оператора по обращению с ТКО</dc:title>
  <dc:subject/>
  <dc:creator>User</dc:creator>
  <cp:keywords/>
  <dc:description/>
  <cp:lastModifiedBy>Ченчерова Г.Р.</cp:lastModifiedBy>
  <cp:revision>2</cp:revision>
  <cp:lastPrinted>2018-11-28T05:02:00Z</cp:lastPrinted>
  <dcterms:created xsi:type="dcterms:W3CDTF">2018-12-03T05:00:00Z</dcterms:created>
  <dcterms:modified xsi:type="dcterms:W3CDTF">2018-12-03T05:00:00Z</dcterms:modified>
</cp:coreProperties>
</file>