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C3B" w:rsidRPr="005D34D9" w:rsidRDefault="00671C3B" w:rsidP="005D34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АДМИНИСТРАЦИЯ КРЕМЛЕВСКОГО</w:t>
      </w:r>
      <w:r w:rsidRPr="005D34D9"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</w:p>
    <w:p w:rsidR="00671C3B" w:rsidRPr="005D34D9" w:rsidRDefault="00671C3B" w:rsidP="005D34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КОЧЕНЕВСКОГО РАЙОНА НОВОСИБИРСКОЙ</w:t>
      </w:r>
      <w:r w:rsidRPr="005D34D9">
        <w:rPr>
          <w:rFonts w:ascii="Times New Roman" w:hAnsi="Times New Roman"/>
          <w:sz w:val="28"/>
          <w:szCs w:val="20"/>
          <w:lang w:eastAsia="ru-RU"/>
        </w:rPr>
        <w:t xml:space="preserve"> ОБЛАСТИ</w:t>
      </w:r>
    </w:p>
    <w:p w:rsidR="00671C3B" w:rsidRPr="005D34D9" w:rsidRDefault="00671C3B" w:rsidP="005D34D9">
      <w:pPr>
        <w:widowControl w:val="0"/>
        <w:tabs>
          <w:tab w:val="left" w:pos="2660"/>
          <w:tab w:val="center" w:pos="4677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8" o:spid="_x0000_s1026" type="#_x0000_t202" style="position:absolute;margin-left:462.6pt;margin-top:4.05pt;width:99pt;height:16.9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" stroked="f">
            <v:textbox inset="0,0,0,0">
              <w:txbxContent>
                <w:p w:rsidR="00671C3B" w:rsidRDefault="00671C3B" w:rsidP="005D34D9">
                  <w:pPr>
                    <w:rPr>
                      <w:sz w:val="28"/>
                    </w:rPr>
                  </w:pPr>
                  <w:r>
                    <w:t xml:space="preserve">                   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7" o:spid="_x0000_s1027" type="#_x0000_t202" style="position:absolute;margin-left:547.2pt;margin-top:12pt;width:28.5pt;height:17.55pt;flip:x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" stroked="f">
            <v:textbox inset="0,0,0,0">
              <w:txbxContent>
                <w:p w:rsidR="00671C3B" w:rsidRDefault="00671C3B" w:rsidP="005D34D9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 от 1-р/к</w:t>
                  </w:r>
                </w:p>
              </w:txbxContent>
            </v:textbox>
          </v:shape>
        </w:pict>
      </w:r>
      <w:r w:rsidRPr="005D34D9">
        <w:rPr>
          <w:rFonts w:ascii="Times New Roman" w:hAnsi="Times New Roman"/>
          <w:b/>
          <w:bCs/>
          <w:sz w:val="32"/>
          <w:szCs w:val="20"/>
          <w:lang w:eastAsia="ru-RU"/>
        </w:rPr>
        <w:tab/>
      </w:r>
    </w:p>
    <w:p w:rsidR="00671C3B" w:rsidRPr="005D34D9" w:rsidRDefault="00671C3B" w:rsidP="005D34D9">
      <w:pPr>
        <w:keepNext/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32"/>
          <w:szCs w:val="32"/>
          <w:lang w:eastAsia="ru-RU"/>
        </w:rPr>
      </w:pPr>
      <w:r w:rsidRPr="005D34D9">
        <w:rPr>
          <w:rFonts w:ascii="Times New Roman" w:hAnsi="Times New Roman"/>
          <w:b/>
          <w:bCs/>
          <w:sz w:val="32"/>
          <w:szCs w:val="32"/>
          <w:lang w:eastAsia="ru-RU"/>
        </w:rPr>
        <w:t>РАСПОРЯЖЕНИЕ</w:t>
      </w:r>
    </w:p>
    <w:p w:rsidR="00671C3B" w:rsidRPr="005D34D9" w:rsidRDefault="00671C3B" w:rsidP="005D34D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671C3B" w:rsidRPr="005D34D9" w:rsidRDefault="00671C3B" w:rsidP="005D34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pict>
          <v:shape id="Поле 6" o:spid="_x0000_s1028" type="#_x0000_t202" style="position:absolute;left:0;text-align:left;margin-left:97.1pt;margin-top:3.85pt;width:220.85pt;height:24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" stroked="f">
            <v:textbox inset="0,0,0,0">
              <w:txbxContent>
                <w:p w:rsidR="00671C3B" w:rsidRPr="00726C88" w:rsidRDefault="00671C3B" w:rsidP="005D34D9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726C88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</w:t>
                  </w:r>
                  <w:bookmarkStart w:id="0" w:name="_GoBack"/>
                  <w:bookmarkEnd w:id="0"/>
                  <w:r w:rsidRPr="00726C88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от   16.10.2019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5" o:spid="_x0000_s1029" type="#_x0000_t202" style="position:absolute;left:0;text-align:left;margin-left:268.95pt;margin-top:4.05pt;width:125.65pt;height:19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" stroked="f">
            <v:textbox inset="0,0,0,0">
              <w:txbxContent>
                <w:p w:rsidR="00671C3B" w:rsidRPr="00726C88" w:rsidRDefault="00671C3B" w:rsidP="005D34D9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№ 89</w:t>
                  </w:r>
                  <w:r w:rsidRPr="00726C88">
                    <w:rPr>
                      <w:rFonts w:ascii="Times New Roman" w:hAnsi="Times New Roman"/>
                      <w:sz w:val="28"/>
                      <w:szCs w:val="28"/>
                    </w:rPr>
                    <w:t xml:space="preserve">-р </w:t>
                  </w:r>
                </w:p>
              </w:txbxContent>
            </v:textbox>
          </v:shape>
        </w:pict>
      </w:r>
      <w:r w:rsidRPr="005D34D9">
        <w:rPr>
          <w:rFonts w:ascii="Times New Roman" w:hAnsi="Times New Roman"/>
          <w:sz w:val="28"/>
          <w:szCs w:val="28"/>
          <w:lang w:eastAsia="ru-RU"/>
        </w:rPr>
        <w:t>_______</w:t>
      </w:r>
    </w:p>
    <w:p w:rsidR="00671C3B" w:rsidRPr="005D34D9" w:rsidRDefault="00671C3B" w:rsidP="005D34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71C3B" w:rsidRDefault="00671C3B">
      <w:pPr>
        <w:rPr>
          <w:rFonts w:ascii="Times New Roman" w:hAnsi="Times New Roman"/>
          <w:sz w:val="28"/>
          <w:szCs w:val="28"/>
        </w:rPr>
      </w:pPr>
      <w:r>
        <w:t xml:space="preserve">                                     </w:t>
      </w:r>
      <w:r w:rsidRPr="005D34D9">
        <w:rPr>
          <w:rFonts w:ascii="Times New Roman" w:hAnsi="Times New Roman"/>
          <w:sz w:val="28"/>
          <w:szCs w:val="28"/>
        </w:rPr>
        <w:t>Об отмене особого противопожарного режима</w:t>
      </w:r>
    </w:p>
    <w:p w:rsidR="00671C3B" w:rsidRDefault="00671C3B" w:rsidP="00726C88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7B0494">
        <w:rPr>
          <w:rFonts w:ascii="Times New Roman" w:hAnsi="Times New Roman"/>
          <w:sz w:val="28"/>
          <w:szCs w:val="28"/>
        </w:rPr>
        <w:t>В связи со стабилизацией пожарной обстановки на  территории Кремлевского сельсовета Коченевского района Новосибирской области, на основании Федерального закона от 21 декабря 1994 года  № 69-ФЗ «О пожарной безопасности», Федерального закона от 06 октября 2003 года 131-ФЗ «Об общих  принципах организации местного самоупр</w:t>
      </w:r>
      <w:r>
        <w:rPr>
          <w:rFonts w:ascii="Times New Roman" w:hAnsi="Times New Roman"/>
          <w:sz w:val="28"/>
          <w:szCs w:val="28"/>
        </w:rPr>
        <w:t xml:space="preserve">авления в Российской Федерации»,           </w:t>
      </w:r>
    </w:p>
    <w:p w:rsidR="00671C3B" w:rsidRDefault="00671C3B" w:rsidP="00726C8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 </w:t>
      </w:r>
      <w:r w:rsidRPr="007B0494">
        <w:rPr>
          <w:rFonts w:ascii="Times New Roman" w:hAnsi="Times New Roman"/>
          <w:sz w:val="28"/>
          <w:szCs w:val="28"/>
        </w:rPr>
        <w:t xml:space="preserve">Отменить особый противопожарный режим на территории      Кремлевского сельсовета Коченевского района Новосибирской области.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</w:t>
      </w:r>
    </w:p>
    <w:p w:rsidR="00671C3B" w:rsidRDefault="00671C3B" w:rsidP="00726C8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2. Распоряжение от 11</w:t>
      </w:r>
      <w:r w:rsidRPr="007B049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7B0494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9 года № 87-р  «</w:t>
      </w:r>
      <w:r w:rsidRPr="007B0494">
        <w:rPr>
          <w:rFonts w:ascii="Times New Roman" w:hAnsi="Times New Roman"/>
          <w:sz w:val="28"/>
          <w:szCs w:val="28"/>
        </w:rPr>
        <w:t xml:space="preserve">О введение особого противопожарного режима  на территории Кремлевского сельсовета Коченевского района Новосибирской области» считать утратившим силу.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71C3B" w:rsidRDefault="00671C3B" w:rsidP="00726C8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3. </w:t>
      </w:r>
      <w:r w:rsidRPr="007B0494">
        <w:rPr>
          <w:rFonts w:ascii="Times New Roman" w:hAnsi="Times New Roman"/>
          <w:sz w:val="28"/>
          <w:szCs w:val="28"/>
        </w:rPr>
        <w:t>Опубликовать настоящее распоряжение в п</w:t>
      </w:r>
      <w:r>
        <w:rPr>
          <w:rFonts w:ascii="Times New Roman" w:hAnsi="Times New Roman"/>
          <w:sz w:val="28"/>
          <w:szCs w:val="28"/>
        </w:rPr>
        <w:t>ериодическом печатном издании «</w:t>
      </w:r>
      <w:r w:rsidRPr="007B0494">
        <w:rPr>
          <w:rFonts w:ascii="Times New Roman" w:hAnsi="Times New Roman"/>
          <w:sz w:val="28"/>
          <w:szCs w:val="28"/>
        </w:rPr>
        <w:t>Вестник Кремлевского сельсовета», разместить на  официальном сайте администрации Кремлевского сельсоветам  Коченевского района    Новосибирской области.</w:t>
      </w:r>
    </w:p>
    <w:p w:rsidR="00671C3B" w:rsidRPr="007B0494" w:rsidRDefault="00671C3B" w:rsidP="00C8450F">
      <w:pPr>
        <w:jc w:val="both"/>
        <w:rPr>
          <w:rFonts w:ascii="Times New Roman" w:hAnsi="Times New Roman"/>
          <w:sz w:val="28"/>
          <w:szCs w:val="28"/>
        </w:rPr>
      </w:pPr>
    </w:p>
    <w:p w:rsidR="00671C3B" w:rsidRDefault="00671C3B" w:rsidP="00871ACD">
      <w:pPr>
        <w:pStyle w:val="ListParagraph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Кремлевского сельсовета</w:t>
      </w:r>
    </w:p>
    <w:p w:rsidR="00671C3B" w:rsidRDefault="00671C3B" w:rsidP="00871ACD">
      <w:pPr>
        <w:pStyle w:val="ListParagraph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Коченевского района Новосибирской области                                 Т.Д.Силачева</w:t>
      </w:r>
    </w:p>
    <w:p w:rsidR="00671C3B" w:rsidRDefault="00671C3B" w:rsidP="00871ACD">
      <w:pPr>
        <w:jc w:val="both"/>
        <w:rPr>
          <w:rFonts w:ascii="Times New Roman" w:hAnsi="Times New Roman"/>
          <w:sz w:val="28"/>
          <w:szCs w:val="28"/>
        </w:rPr>
      </w:pPr>
    </w:p>
    <w:p w:rsidR="00671C3B" w:rsidRPr="00752C8C" w:rsidRDefault="00671C3B" w:rsidP="00752C8C">
      <w:pPr>
        <w:rPr>
          <w:rFonts w:ascii="Times New Roman" w:hAnsi="Times New Roman"/>
          <w:sz w:val="28"/>
          <w:szCs w:val="28"/>
        </w:rPr>
      </w:pPr>
    </w:p>
    <w:p w:rsidR="00671C3B" w:rsidRDefault="00671C3B" w:rsidP="00752C8C">
      <w:pPr>
        <w:rPr>
          <w:rFonts w:ascii="Times New Roman" w:hAnsi="Times New Roman"/>
          <w:sz w:val="28"/>
          <w:szCs w:val="28"/>
        </w:rPr>
      </w:pPr>
    </w:p>
    <w:p w:rsidR="00671C3B" w:rsidRPr="00752C8C" w:rsidRDefault="00671C3B" w:rsidP="00752C8C">
      <w:pPr>
        <w:ind w:firstLine="708"/>
        <w:rPr>
          <w:rFonts w:ascii="Times New Roman" w:hAnsi="Times New Roman"/>
          <w:sz w:val="28"/>
          <w:szCs w:val="28"/>
        </w:rPr>
      </w:pPr>
    </w:p>
    <w:sectPr w:rsidR="00671C3B" w:rsidRPr="00752C8C" w:rsidSect="00A96C12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0D3F44"/>
    <w:multiLevelType w:val="hybridMultilevel"/>
    <w:tmpl w:val="B3BA8826"/>
    <w:lvl w:ilvl="0" w:tplc="0419000F">
      <w:start w:val="1"/>
      <w:numFmt w:val="decimal"/>
      <w:lvlText w:val="%1."/>
      <w:lvlJc w:val="left"/>
      <w:pPr>
        <w:ind w:left="16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  <w:rPr>
        <w:rFonts w:cs="Times New Roman"/>
      </w:rPr>
    </w:lvl>
  </w:abstractNum>
  <w:abstractNum w:abstractNumId="1">
    <w:nsid w:val="4BAD0016"/>
    <w:multiLevelType w:val="hybridMultilevel"/>
    <w:tmpl w:val="5F0A62F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99A7CCF"/>
    <w:multiLevelType w:val="hybridMultilevel"/>
    <w:tmpl w:val="E4BECDD4"/>
    <w:lvl w:ilvl="0" w:tplc="0419000F">
      <w:start w:val="1"/>
      <w:numFmt w:val="decimal"/>
      <w:lvlText w:val="%1."/>
      <w:lvlJc w:val="left"/>
      <w:pPr>
        <w:ind w:left="14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  <w:rPr>
        <w:rFonts w:cs="Times New Roman"/>
      </w:rPr>
    </w:lvl>
  </w:abstractNum>
  <w:abstractNum w:abstractNumId="3">
    <w:nsid w:val="72A90D39"/>
    <w:multiLevelType w:val="hybridMultilevel"/>
    <w:tmpl w:val="CBF4EE80"/>
    <w:lvl w:ilvl="0" w:tplc="0419000F">
      <w:start w:val="1"/>
      <w:numFmt w:val="decimal"/>
      <w:lvlText w:val="%1."/>
      <w:lvlJc w:val="left"/>
      <w:pPr>
        <w:ind w:left="16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C5A38"/>
    <w:rsid w:val="00093505"/>
    <w:rsid w:val="000D1D7B"/>
    <w:rsid w:val="000F58CD"/>
    <w:rsid w:val="001E113E"/>
    <w:rsid w:val="001F019D"/>
    <w:rsid w:val="00311DCE"/>
    <w:rsid w:val="004A3046"/>
    <w:rsid w:val="005D34D9"/>
    <w:rsid w:val="00671C3B"/>
    <w:rsid w:val="00726C88"/>
    <w:rsid w:val="00752C8C"/>
    <w:rsid w:val="007B0494"/>
    <w:rsid w:val="00806223"/>
    <w:rsid w:val="00822790"/>
    <w:rsid w:val="00871ACD"/>
    <w:rsid w:val="009C2760"/>
    <w:rsid w:val="00A63351"/>
    <w:rsid w:val="00A96C12"/>
    <w:rsid w:val="00AC5A38"/>
    <w:rsid w:val="00B3264B"/>
    <w:rsid w:val="00C8450F"/>
    <w:rsid w:val="00DF3A77"/>
    <w:rsid w:val="00ED02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58CD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71A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267</Words>
  <Characters>1527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КРЕМЛЕВСКОГО СЕЛЬСОВЕТА</dc:title>
  <dc:subject/>
  <dc:creator>Kremlevka</dc:creator>
  <cp:keywords/>
  <dc:description/>
  <cp:lastModifiedBy>Ченчерова Г.Р.</cp:lastModifiedBy>
  <cp:revision>2</cp:revision>
  <cp:lastPrinted>2016-10-05T08:31:00Z</cp:lastPrinted>
  <dcterms:created xsi:type="dcterms:W3CDTF">2019-10-16T05:54:00Z</dcterms:created>
  <dcterms:modified xsi:type="dcterms:W3CDTF">2019-10-16T05:54:00Z</dcterms:modified>
</cp:coreProperties>
</file>