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3F6" w:rsidRDefault="00BF23F6" w:rsidP="00FF5365">
      <w:pPr>
        <w:jc w:val="center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Перечень вопросов для анкеты самозанятых граждан</w:t>
      </w:r>
    </w:p>
    <w:p w:rsidR="00BF23F6" w:rsidRDefault="00BF23F6" w:rsidP="00FF5365">
      <w:pPr>
        <w:jc w:val="center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FF5365">
      <w:p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1. К какой сфер</w:t>
      </w:r>
      <w:r>
        <w:rPr>
          <w:rFonts w:ascii="Times New Roman" w:hAnsi="Times New Roman"/>
          <w:sz w:val="32"/>
          <w:szCs w:val="32"/>
        </w:rPr>
        <w:t xml:space="preserve">е относится Ваша деятельность? </w:t>
      </w:r>
    </w:p>
    <w:p w:rsidR="00BF23F6" w:rsidRPr="00FF5365" w:rsidRDefault="00BF23F6" w:rsidP="00FF5365">
      <w:pPr>
        <w:pStyle w:val="ListParagraph"/>
        <w:numPr>
          <w:ilvl w:val="0"/>
          <w:numId w:val="1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образование</w:t>
      </w:r>
    </w:p>
    <w:p w:rsidR="00BF23F6" w:rsidRPr="00FF5365" w:rsidRDefault="00BF23F6" w:rsidP="00FF5365">
      <w:pPr>
        <w:pStyle w:val="ListParagraph"/>
        <w:numPr>
          <w:ilvl w:val="0"/>
          <w:numId w:val="1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бытовые услуги, пошив одежды, ремонт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IT-сфера, информационные услуги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услуги, связанные с автомобильным транспортом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аренда имущества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уход за животными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красота и здоровье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общественное питание</w:t>
      </w:r>
    </w:p>
    <w:p w:rsidR="00BF23F6" w:rsidRPr="00FF5365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финансовые и юридические услуги</w:t>
      </w:r>
    </w:p>
    <w:p w:rsidR="00BF23F6" w:rsidRDefault="00BF23F6" w:rsidP="00FF5365">
      <w:pPr>
        <w:pStyle w:val="ListParagraph"/>
        <w:numPr>
          <w:ilvl w:val="0"/>
          <w:numId w:val="3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прочее</w:t>
      </w:r>
    </w:p>
    <w:p w:rsidR="00BF23F6" w:rsidRDefault="00BF23F6" w:rsidP="00FF5365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FF5365">
      <w:pPr>
        <w:pStyle w:val="ListParagraph"/>
        <w:ind w:hanging="720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2. Какой</w:t>
      </w:r>
      <w:r>
        <w:rPr>
          <w:rFonts w:ascii="Times New Roman" w:hAnsi="Times New Roman"/>
          <w:sz w:val="32"/>
          <w:szCs w:val="32"/>
        </w:rPr>
        <w:t xml:space="preserve"> вид поддержки Вас интересует? </w:t>
      </w:r>
    </w:p>
    <w:p w:rsidR="00BF23F6" w:rsidRPr="00FF5365" w:rsidRDefault="00BF23F6" w:rsidP="00FF5365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финансовая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имущественная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информационная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консультационная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поддержка в области подготовки, переподготовки и повышения квалификации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поддержка в области инноваций</w:t>
      </w:r>
    </w:p>
    <w:p w:rsidR="00BF23F6" w:rsidRPr="00FF5365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поддержка в области ремесленничества</w:t>
      </w:r>
    </w:p>
    <w:p w:rsidR="00BF23F6" w:rsidRDefault="00BF23F6" w:rsidP="00FF5365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Другое: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ab/>
      </w:r>
      <w:r>
        <w:rPr>
          <w:rFonts w:ascii="Times New Roman" w:hAnsi="Times New Roman"/>
          <w:sz w:val="32"/>
          <w:szCs w:val="32"/>
          <w:u w:val="single"/>
        </w:rPr>
        <w:tab/>
        <w:t xml:space="preserve">                                                                           </w:t>
      </w:r>
      <w:r>
        <w:rPr>
          <w:rFonts w:ascii="Times New Roman" w:hAnsi="Times New Roman"/>
          <w:sz w:val="32"/>
          <w:szCs w:val="32"/>
        </w:rPr>
        <w:tab/>
      </w:r>
    </w:p>
    <w:p w:rsidR="00BF23F6" w:rsidRDefault="00BF23F6" w:rsidP="00FF5365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FF5365">
      <w:pPr>
        <w:pStyle w:val="ListParagraph"/>
        <w:ind w:left="0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3. Известно ли Вам о возможности получения государственного и муниципального имущества в аренду на ль</w:t>
      </w:r>
      <w:r>
        <w:rPr>
          <w:rFonts w:ascii="Times New Roman" w:hAnsi="Times New Roman"/>
          <w:sz w:val="32"/>
          <w:szCs w:val="32"/>
        </w:rPr>
        <w:t xml:space="preserve">готных условиях? </w:t>
      </w:r>
    </w:p>
    <w:p w:rsidR="00BF23F6" w:rsidRPr="00FF5365" w:rsidRDefault="00BF23F6" w:rsidP="0008109E">
      <w:pPr>
        <w:pStyle w:val="ListParagraph"/>
        <w:numPr>
          <w:ilvl w:val="0"/>
          <w:numId w:val="9"/>
        </w:numPr>
        <w:ind w:left="851" w:hanging="425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Д</w:t>
      </w:r>
      <w:r w:rsidRPr="00FF5365">
        <w:rPr>
          <w:rFonts w:ascii="Times New Roman" w:hAnsi="Times New Roman"/>
          <w:sz w:val="32"/>
          <w:szCs w:val="32"/>
        </w:rPr>
        <w:t>а</w:t>
      </w:r>
    </w:p>
    <w:p w:rsidR="00BF23F6" w:rsidRDefault="00BF23F6" w:rsidP="0008109E">
      <w:pPr>
        <w:pStyle w:val="ListParagraph"/>
        <w:numPr>
          <w:ilvl w:val="0"/>
          <w:numId w:val="9"/>
        </w:numPr>
        <w:ind w:left="851" w:hanging="425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Нет</w:t>
      </w:r>
    </w:p>
    <w:p w:rsidR="00BF23F6" w:rsidRDefault="00BF23F6" w:rsidP="00FF5365">
      <w:pPr>
        <w:pStyle w:val="ListParagraph"/>
        <w:ind w:left="851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08109E">
      <w:pPr>
        <w:pStyle w:val="ListParagraph"/>
        <w:ind w:left="0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4. Укажите наиболее</w:t>
      </w:r>
      <w:r>
        <w:rPr>
          <w:rFonts w:ascii="Times New Roman" w:hAnsi="Times New Roman"/>
          <w:sz w:val="32"/>
          <w:szCs w:val="32"/>
        </w:rPr>
        <w:t xml:space="preserve"> интересный для Вас вид аренды:</w:t>
      </w:r>
    </w:p>
    <w:p w:rsidR="00BF23F6" w:rsidRPr="00FF5365" w:rsidRDefault="00BF23F6" w:rsidP="0008109E">
      <w:pPr>
        <w:pStyle w:val="ListParagraph"/>
        <w:numPr>
          <w:ilvl w:val="0"/>
          <w:numId w:val="9"/>
        </w:numPr>
        <w:ind w:left="0" w:firstLine="426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почасовая аренда</w:t>
      </w:r>
    </w:p>
    <w:p w:rsidR="00BF23F6" w:rsidRPr="00FF5365" w:rsidRDefault="00BF23F6" w:rsidP="0008109E">
      <w:pPr>
        <w:pStyle w:val="ListParagraph"/>
        <w:numPr>
          <w:ilvl w:val="0"/>
          <w:numId w:val="9"/>
        </w:numPr>
        <w:ind w:left="0" w:firstLine="426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аренда на срок более 1 года</w:t>
      </w:r>
    </w:p>
    <w:p w:rsidR="00BF23F6" w:rsidRDefault="00BF23F6" w:rsidP="0008109E">
      <w:pPr>
        <w:pStyle w:val="ListParagraph"/>
        <w:numPr>
          <w:ilvl w:val="0"/>
          <w:numId w:val="9"/>
        </w:numPr>
        <w:ind w:left="0" w:firstLine="426"/>
        <w:rPr>
          <w:rFonts w:ascii="Times New Roman" w:hAnsi="Times New Roman"/>
          <w:sz w:val="32"/>
          <w:szCs w:val="32"/>
        </w:rPr>
      </w:pPr>
      <w:r w:rsidRPr="00FF5365">
        <w:rPr>
          <w:rFonts w:ascii="Times New Roman" w:hAnsi="Times New Roman"/>
          <w:sz w:val="32"/>
          <w:szCs w:val="32"/>
        </w:rPr>
        <w:t>аренда на срок менее 1 года</w:t>
      </w:r>
    </w:p>
    <w:p w:rsidR="00BF23F6" w:rsidRDefault="00BF23F6" w:rsidP="0008109E">
      <w:pPr>
        <w:pStyle w:val="ListParagraph"/>
        <w:ind w:left="0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5. Какой вид имущества интересен для Вас при осуществлении деятельности</w:t>
      </w:r>
      <w:r>
        <w:rPr>
          <w:rFonts w:ascii="Times New Roman" w:hAnsi="Times New Roman"/>
          <w:sz w:val="32"/>
          <w:szCs w:val="32"/>
        </w:rPr>
        <w:t>: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движимое имущество (машины, оборудование и прочее)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производственные здания, помещения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офисные помещение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земельные участки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коворкинги, лофты</w:t>
      </w:r>
    </w:p>
    <w:p w:rsidR="00BF23F6" w:rsidRPr="0008109E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торговые павильоны</w:t>
      </w:r>
    </w:p>
    <w:p w:rsidR="00BF23F6" w:rsidRDefault="00BF23F6" w:rsidP="0008109E">
      <w:pPr>
        <w:pStyle w:val="ListParagraph"/>
        <w:numPr>
          <w:ilvl w:val="0"/>
          <w:numId w:val="9"/>
        </w:numPr>
        <w:ind w:left="709" w:hanging="219"/>
        <w:rPr>
          <w:rFonts w:ascii="Times New Roman" w:hAnsi="Times New Roman"/>
          <w:sz w:val="32"/>
          <w:szCs w:val="32"/>
        </w:rPr>
      </w:pPr>
      <w:r w:rsidRPr="0008109E">
        <w:rPr>
          <w:rFonts w:ascii="Times New Roman" w:hAnsi="Times New Roman"/>
          <w:sz w:val="32"/>
          <w:szCs w:val="32"/>
        </w:rPr>
        <w:t>Другое:</w:t>
      </w:r>
      <w:r>
        <w:rPr>
          <w:rFonts w:ascii="Times New Roman" w:hAnsi="Times New Roman"/>
          <w:sz w:val="32"/>
          <w:szCs w:val="32"/>
        </w:rPr>
        <w:t xml:space="preserve">  </w:t>
      </w:r>
      <w:r>
        <w:rPr>
          <w:rFonts w:ascii="Times New Roman" w:hAnsi="Times New Roman"/>
          <w:sz w:val="32"/>
          <w:szCs w:val="32"/>
          <w:u w:val="single"/>
        </w:rPr>
        <w:tab/>
        <w:t xml:space="preserve">                                                                           </w:t>
      </w:r>
      <w:r>
        <w:rPr>
          <w:rFonts w:ascii="Times New Roman" w:hAnsi="Times New Roman"/>
          <w:sz w:val="32"/>
          <w:szCs w:val="32"/>
        </w:rPr>
        <w:tab/>
      </w:r>
    </w:p>
    <w:p w:rsidR="00BF23F6" w:rsidRDefault="00BF23F6" w:rsidP="0008109E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Default="00BF23F6" w:rsidP="0008109E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6. Какая площадь арендуемых зданий или помещений Вас может заинтересовать для осуществления деятельности</w:t>
      </w:r>
      <w:r w:rsidRPr="0008109E">
        <w:rPr>
          <w:rFonts w:ascii="Times New Roman" w:hAnsi="Times New Roman"/>
          <w:sz w:val="32"/>
          <w:szCs w:val="32"/>
        </w:rPr>
        <w:t>?</w:t>
      </w:r>
    </w:p>
    <w:p w:rsidR="00BF23F6" w:rsidRPr="00FF5365" w:rsidRDefault="00BF23F6" w:rsidP="0008109E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менее 10 кв. м</w:t>
      </w:r>
    </w:p>
    <w:p w:rsidR="00BF23F6" w:rsidRPr="00FF5365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10-20 кв. м</w:t>
      </w:r>
    </w:p>
    <w:p w:rsidR="00BF23F6" w:rsidRPr="00FF5365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20-50 кв. м</w:t>
      </w:r>
    </w:p>
    <w:p w:rsidR="00BF23F6" w:rsidRPr="00FF5365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50-100 кв. м</w:t>
      </w:r>
    </w:p>
    <w:p w:rsidR="00BF23F6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100-500 кв. м</w:t>
      </w:r>
    </w:p>
    <w:p w:rsidR="00BF23F6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500-1000 кв. м</w:t>
      </w:r>
    </w:p>
    <w:p w:rsidR="00BF23F6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свыше 1000 кв. м</w:t>
      </w:r>
    </w:p>
    <w:p w:rsidR="00BF23F6" w:rsidRPr="0008109E" w:rsidRDefault="00BF23F6" w:rsidP="0008109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 требуется</w:t>
      </w:r>
    </w:p>
    <w:p w:rsidR="00BF23F6" w:rsidRDefault="00BF23F6" w:rsidP="009A2A3B">
      <w:pPr>
        <w:ind w:left="360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7</w:t>
      </w:r>
      <w:r w:rsidRPr="009A2A3B">
        <w:rPr>
          <w:rFonts w:ascii="Times New Roman" w:hAnsi="Times New Roman"/>
          <w:sz w:val="32"/>
          <w:szCs w:val="32"/>
        </w:rPr>
        <w:t>. Какая площадь</w:t>
      </w:r>
      <w:r>
        <w:rPr>
          <w:rFonts w:ascii="Times New Roman" w:hAnsi="Times New Roman"/>
          <w:sz w:val="32"/>
          <w:szCs w:val="32"/>
        </w:rPr>
        <w:t xml:space="preserve"> земельного участка Вас может заинтересовать для осуществления деятельности</w:t>
      </w:r>
      <w:r w:rsidRPr="009A2A3B">
        <w:rPr>
          <w:rFonts w:ascii="Times New Roman" w:hAnsi="Times New Roman"/>
          <w:sz w:val="32"/>
          <w:szCs w:val="32"/>
        </w:rPr>
        <w:t>?</w:t>
      </w:r>
    </w:p>
    <w:p w:rsidR="00BF23F6" w:rsidRPr="00FF5365" w:rsidRDefault="00BF23F6" w:rsidP="009A2A3B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менее 100 кв. м</w:t>
      </w:r>
    </w:p>
    <w:p w:rsidR="00BF23F6" w:rsidRPr="00FF5365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100-500 кв. м</w:t>
      </w:r>
    </w:p>
    <w:p w:rsidR="00BF23F6" w:rsidRPr="00FF5365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500-1000 кв. м</w:t>
      </w:r>
    </w:p>
    <w:p w:rsidR="00BF23F6" w:rsidRPr="00FF5365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1000-5000 кв. м</w:t>
      </w:r>
    </w:p>
    <w:p w:rsidR="00BF23F6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 требуется</w:t>
      </w:r>
    </w:p>
    <w:p w:rsidR="00BF23F6" w:rsidRDefault="00BF23F6" w:rsidP="009A2A3B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pStyle w:val="ListParagraph"/>
        <w:ind w:left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8. Интересны ли Вам для осуществления деятельности, приносящей доход земельные участки с видом разрешенного пользования: садоводство, личное подсобное хозяйство</w:t>
      </w:r>
      <w:r w:rsidRPr="009A2A3B">
        <w:rPr>
          <w:rFonts w:ascii="Times New Roman" w:hAnsi="Times New Roman"/>
          <w:sz w:val="32"/>
          <w:szCs w:val="32"/>
        </w:rPr>
        <w:t>?</w:t>
      </w:r>
    </w:p>
    <w:p w:rsidR="00BF23F6" w:rsidRDefault="00BF23F6" w:rsidP="009A2A3B">
      <w:pPr>
        <w:pStyle w:val="ListParagraph"/>
        <w:ind w:left="0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9A2A3B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Да</w:t>
      </w:r>
    </w:p>
    <w:p w:rsidR="00BF23F6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Нет</w:t>
      </w:r>
    </w:p>
    <w:p w:rsidR="00BF23F6" w:rsidRPr="00FF5365" w:rsidRDefault="00BF23F6" w:rsidP="009A2A3B">
      <w:pPr>
        <w:pStyle w:val="ListParagraph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pStyle w:val="ListParagraph"/>
        <w:ind w:left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9. Интересен ли Вам выкуп арендованного государственного и муниципального имущества на льготных условиях</w:t>
      </w:r>
      <w:r w:rsidRPr="009A2A3B">
        <w:rPr>
          <w:rFonts w:ascii="Times New Roman" w:hAnsi="Times New Roman"/>
          <w:sz w:val="32"/>
          <w:szCs w:val="32"/>
        </w:rPr>
        <w:t>?</w:t>
      </w:r>
    </w:p>
    <w:p w:rsidR="00BF23F6" w:rsidRDefault="00BF23F6" w:rsidP="009A2A3B">
      <w:pPr>
        <w:pStyle w:val="ListParagraph"/>
        <w:ind w:left="0"/>
        <w:rPr>
          <w:rFonts w:ascii="Times New Roman" w:hAnsi="Times New Roman"/>
          <w:sz w:val="32"/>
          <w:szCs w:val="32"/>
        </w:rPr>
      </w:pPr>
    </w:p>
    <w:p w:rsidR="00BF23F6" w:rsidRPr="00FF5365" w:rsidRDefault="00BF23F6" w:rsidP="009A2A3B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Да</w:t>
      </w:r>
    </w:p>
    <w:p w:rsidR="00BF23F6" w:rsidRDefault="00BF23F6" w:rsidP="009A2A3B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Нет</w:t>
      </w:r>
    </w:p>
    <w:p w:rsidR="00BF23F6" w:rsidRPr="009A2A3B" w:rsidRDefault="00BF23F6" w:rsidP="009A2A3B">
      <w:pPr>
        <w:pStyle w:val="ListParagraph"/>
        <w:ind w:left="0"/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10. Доступна ли, на Ваш взгляд, информация о предоставляемой органами государственной власти и местного самоуправления имущественной поддержке самозанятым гражданам в Вашем регионе?</w:t>
      </w:r>
    </w:p>
    <w:p w:rsidR="00BF23F6" w:rsidRPr="00FF5365" w:rsidRDefault="00BF23F6" w:rsidP="00AF74BE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Да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Нет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Другое </w:t>
      </w:r>
      <w:r>
        <w:rPr>
          <w:rFonts w:ascii="Times New Roman" w:hAnsi="Times New Roman"/>
          <w:sz w:val="32"/>
          <w:szCs w:val="32"/>
          <w:u w:val="single"/>
        </w:rPr>
        <w:t xml:space="preserve">  </w:t>
      </w:r>
      <w:r>
        <w:rPr>
          <w:rFonts w:ascii="Times New Roman" w:hAnsi="Times New Roman"/>
          <w:sz w:val="32"/>
          <w:szCs w:val="32"/>
          <w:u w:val="single"/>
        </w:rPr>
        <w:tab/>
        <w:t xml:space="preserve">                                                                           </w:t>
      </w:r>
      <w:r>
        <w:rPr>
          <w:rFonts w:ascii="Times New Roman" w:hAnsi="Times New Roman"/>
          <w:sz w:val="32"/>
          <w:szCs w:val="32"/>
        </w:rPr>
        <w:tab/>
      </w:r>
    </w:p>
    <w:p w:rsidR="00BF23F6" w:rsidRDefault="00BF23F6" w:rsidP="009A2A3B">
      <w:pPr>
        <w:rPr>
          <w:rFonts w:ascii="Times New Roman" w:hAnsi="Times New Roman"/>
          <w:sz w:val="32"/>
          <w:szCs w:val="32"/>
        </w:rPr>
      </w:pPr>
    </w:p>
    <w:p w:rsidR="00BF23F6" w:rsidRDefault="00BF23F6" w:rsidP="00AF74BE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11. Укажите проблемы, с которыми Вы сталкиваетесь при обращении за получением имущества в аренду или на ином праве в Вашем регионе?</w:t>
      </w:r>
    </w:p>
    <w:p w:rsidR="00BF23F6" w:rsidRPr="00FF5365" w:rsidRDefault="00BF23F6" w:rsidP="00AF74BE">
      <w:pPr>
        <w:pStyle w:val="ListParagraph"/>
        <w:numPr>
          <w:ilvl w:val="0"/>
          <w:numId w:val="8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большое количество требуемых документов необходимых для получения поддержки</w:t>
      </w:r>
    </w:p>
    <w:p w:rsidR="00BF23F6" w:rsidRPr="00FF5365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длительные сроки получения поддержки</w:t>
      </w:r>
    </w:p>
    <w:p w:rsidR="00BF23F6" w:rsidRPr="00FF5365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неясность порядка, который необходимо соблюсти при получении поддержки</w:t>
      </w:r>
    </w:p>
    <w:p w:rsidR="00BF23F6" w:rsidRPr="00FF5365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отсутствие информации о порядке получения поддержки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не возникало проблем при получении поддержки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за имущественной поддержкой не обращались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высокий размер арендной платы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высокий уровень затрат на текущее содержание имущества (коммунальные расходы, ремонт и иные платежи)</w:t>
      </w:r>
    </w:p>
    <w:p w:rsidR="00BF23F6" w:rsidRDefault="00BF23F6" w:rsidP="00AF74BE">
      <w:pPr>
        <w:pStyle w:val="ListParagraph"/>
        <w:numPr>
          <w:ilvl w:val="0"/>
          <w:numId w:val="7"/>
        </w:num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другое </w:t>
      </w:r>
      <w:r>
        <w:rPr>
          <w:rFonts w:ascii="Times New Roman" w:hAnsi="Times New Roman"/>
          <w:sz w:val="32"/>
          <w:szCs w:val="32"/>
          <w:u w:val="single"/>
        </w:rPr>
        <w:t xml:space="preserve">  </w:t>
      </w:r>
      <w:r>
        <w:rPr>
          <w:rFonts w:ascii="Times New Roman" w:hAnsi="Times New Roman"/>
          <w:sz w:val="32"/>
          <w:szCs w:val="32"/>
          <w:u w:val="single"/>
        </w:rPr>
        <w:tab/>
        <w:t xml:space="preserve">                                                                           </w:t>
      </w:r>
      <w:r>
        <w:rPr>
          <w:rFonts w:ascii="Times New Roman" w:hAnsi="Times New Roman"/>
          <w:sz w:val="32"/>
          <w:szCs w:val="32"/>
        </w:rPr>
        <w:tab/>
      </w:r>
    </w:p>
    <w:p w:rsidR="00BF23F6" w:rsidRPr="00AF74BE" w:rsidRDefault="00BF23F6" w:rsidP="00AF74BE">
      <w:pPr>
        <w:rPr>
          <w:rFonts w:ascii="Times New Roman" w:hAnsi="Times New Roman"/>
          <w:sz w:val="32"/>
          <w:szCs w:val="32"/>
        </w:rPr>
      </w:pPr>
    </w:p>
    <w:p w:rsidR="00BF23F6" w:rsidRDefault="00BF23F6" w:rsidP="00AF74BE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12. Есть ли у Вас предложения по совершенствованию действующего законодательства, которые могут улучшить порядок и условия получения имущества в аренду или на ином праве? </w:t>
      </w:r>
      <w:bookmarkStart w:id="0" w:name="_GoBack"/>
      <w:bookmarkEnd w:id="0"/>
    </w:p>
    <w:p w:rsidR="00BF23F6" w:rsidRDefault="00BF23F6" w:rsidP="00AF74BE">
      <w:pPr>
        <w:rPr>
          <w:rFonts w:ascii="Times New Roman" w:hAnsi="Times New Roman"/>
          <w:sz w:val="32"/>
          <w:szCs w:val="32"/>
        </w:rPr>
      </w:pPr>
    </w:p>
    <w:p w:rsidR="00BF23F6" w:rsidRDefault="00BF23F6" w:rsidP="00AF74BE">
      <w:pPr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rPr>
          <w:rFonts w:ascii="Times New Roman" w:hAnsi="Times New Roman"/>
          <w:sz w:val="32"/>
          <w:szCs w:val="32"/>
        </w:rPr>
      </w:pPr>
    </w:p>
    <w:p w:rsidR="00BF23F6" w:rsidRDefault="00BF23F6" w:rsidP="009A2A3B">
      <w:pPr>
        <w:rPr>
          <w:rFonts w:ascii="Times New Roman" w:hAnsi="Times New Roman"/>
          <w:sz w:val="32"/>
          <w:szCs w:val="32"/>
        </w:rPr>
      </w:pPr>
    </w:p>
    <w:p w:rsidR="00BF23F6" w:rsidRPr="009A2A3B" w:rsidRDefault="00BF23F6" w:rsidP="009A2A3B">
      <w:pPr>
        <w:rPr>
          <w:rFonts w:ascii="Times New Roman" w:hAnsi="Times New Roman"/>
          <w:sz w:val="32"/>
          <w:szCs w:val="32"/>
        </w:rPr>
      </w:pPr>
    </w:p>
    <w:p w:rsidR="00BF23F6" w:rsidRDefault="00BF23F6" w:rsidP="0008109E">
      <w:pPr>
        <w:rPr>
          <w:rFonts w:ascii="Times New Roman" w:hAnsi="Times New Roman"/>
          <w:sz w:val="32"/>
          <w:szCs w:val="32"/>
        </w:rPr>
      </w:pPr>
    </w:p>
    <w:p w:rsidR="00BF23F6" w:rsidRDefault="00BF23F6" w:rsidP="0008109E">
      <w:pPr>
        <w:rPr>
          <w:rFonts w:ascii="Times New Roman" w:hAnsi="Times New Roman"/>
          <w:sz w:val="32"/>
          <w:szCs w:val="32"/>
        </w:rPr>
      </w:pPr>
    </w:p>
    <w:p w:rsidR="00BF23F6" w:rsidRPr="0008109E" w:rsidRDefault="00BF23F6" w:rsidP="0008109E">
      <w:pPr>
        <w:rPr>
          <w:rFonts w:ascii="Times New Roman" w:hAnsi="Times New Roman"/>
          <w:sz w:val="32"/>
          <w:szCs w:val="32"/>
        </w:rPr>
      </w:pPr>
    </w:p>
    <w:sectPr w:rsidR="00BF23F6" w:rsidRPr="0008109E" w:rsidSect="00FF5365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A272A"/>
    <w:multiLevelType w:val="hybridMultilevel"/>
    <w:tmpl w:val="A7BE9008"/>
    <w:lvl w:ilvl="0" w:tplc="9A32F12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5A0EAC"/>
    <w:multiLevelType w:val="hybridMultilevel"/>
    <w:tmpl w:val="2FB808EA"/>
    <w:lvl w:ilvl="0" w:tplc="9A32F12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C41DDB"/>
    <w:multiLevelType w:val="hybridMultilevel"/>
    <w:tmpl w:val="7D629EB4"/>
    <w:lvl w:ilvl="0" w:tplc="9A32F12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054C0E"/>
    <w:multiLevelType w:val="hybridMultilevel"/>
    <w:tmpl w:val="F44E02AA"/>
    <w:lvl w:ilvl="0" w:tplc="9A32F122">
      <w:start w:val="1"/>
      <w:numFmt w:val="bullet"/>
      <w:lvlText w:val="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4">
    <w:nsid w:val="49626F7F"/>
    <w:multiLevelType w:val="hybridMultilevel"/>
    <w:tmpl w:val="9400322E"/>
    <w:lvl w:ilvl="0" w:tplc="24E0EE0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C35469"/>
    <w:multiLevelType w:val="hybridMultilevel"/>
    <w:tmpl w:val="FB2ED250"/>
    <w:lvl w:ilvl="0" w:tplc="9A32F12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DD20F4"/>
    <w:multiLevelType w:val="hybridMultilevel"/>
    <w:tmpl w:val="BF84D1B4"/>
    <w:lvl w:ilvl="0" w:tplc="9A32F122">
      <w:start w:val="1"/>
      <w:numFmt w:val="bullet"/>
      <w:lvlText w:val="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325531"/>
    <w:multiLevelType w:val="hybridMultilevel"/>
    <w:tmpl w:val="F1B679D8"/>
    <w:lvl w:ilvl="0" w:tplc="24E0EE0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565659B"/>
    <w:multiLevelType w:val="hybridMultilevel"/>
    <w:tmpl w:val="938A907E"/>
    <w:lvl w:ilvl="0" w:tplc="9A32F122">
      <w:start w:val="1"/>
      <w:numFmt w:val="bullet"/>
      <w:lvlText w:val="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2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115E"/>
    <w:rsid w:val="0008109E"/>
    <w:rsid w:val="001C2D4E"/>
    <w:rsid w:val="001D115E"/>
    <w:rsid w:val="008040C2"/>
    <w:rsid w:val="00821155"/>
    <w:rsid w:val="009A2A3B"/>
    <w:rsid w:val="009B7ACA"/>
    <w:rsid w:val="00AF74BE"/>
    <w:rsid w:val="00BF23F6"/>
    <w:rsid w:val="00C51F33"/>
    <w:rsid w:val="00DA2A90"/>
    <w:rsid w:val="00FF53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2A90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F53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2982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9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982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2982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982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982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2982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9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298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98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98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98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98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98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4</Pages>
  <Words>453</Words>
  <Characters>2586</Characters>
  <Application>Microsoft Office Outlook</Application>
  <DocSecurity>0</DocSecurity>
  <Lines>0</Lines>
  <Paragraphs>0</Paragraphs>
  <ScaleCrop>false</ScaleCrop>
  <Company>PNO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вопросов для анкеты самозанятых граждан</dc:title>
  <dc:subject/>
  <dc:creator>Рубан Алексей Витальевич</dc:creator>
  <cp:keywords/>
  <dc:description/>
  <cp:lastModifiedBy>Ченчерова Г.Р.</cp:lastModifiedBy>
  <cp:revision>2</cp:revision>
  <dcterms:created xsi:type="dcterms:W3CDTF">2021-05-09T07:55:00Z</dcterms:created>
  <dcterms:modified xsi:type="dcterms:W3CDTF">2021-05-09T07:55:00Z</dcterms:modified>
</cp:coreProperties>
</file>